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BF065D">
      <w:pPr>
        <w:pStyle w:val="3"/>
        <w:ind w:left="-567"/>
        <w:jc w:val="center"/>
        <w:rPr>
          <w:rFonts w:eastAsia="Times New Roman"/>
          <w:sz w:val="28"/>
          <w:szCs w:val="24"/>
        </w:rPr>
      </w:pPr>
      <w:bookmarkStart w:id="0" w:name="_GoBack"/>
      <w:bookmarkEnd w:id="0"/>
    </w:p>
    <w:p w:rsidR="00000000" w:rsidRDefault="00BF065D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000000" w:rsidRDefault="00BF065D">
      <w:pPr>
        <w:pStyle w:val="3"/>
        <w:ind w:left="-567"/>
        <w:jc w:val="center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АКТ ЗАТОПЛЕНИЯ ТОВАРА В ПОМЕЩЕНИИ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_____________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"___"_________ ____ г.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в составе __________, __________, __________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(Ф.И.О., должности при наличии)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составила настоящий Акт о нижеследующем: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 _____ г. в ____ часов ____ минут __________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 лица, обнаружившего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затопление помещения)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обнаружил(а) затопление __________, расположенного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(указать тип затопленного помещения)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адресу: __________, что привело к затоплению (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подмочке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следующег</w:t>
      </w:r>
      <w:r>
        <w:rPr>
          <w:rFonts w:ascii="Times New Roman" w:hAnsi="Times New Roman" w:cs="Times New Roman"/>
          <w:sz w:val="24"/>
          <w:szCs w:val="24"/>
        </w:rPr>
        <w:t>о товара: __________ в количестве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__________на общую сумму __________ (__________) рублей.</w:t>
      </w:r>
    </w:p>
    <w:p w:rsidR="00000000" w:rsidRDefault="00BF065D">
      <w:pPr>
        <w:pStyle w:val="just"/>
        <w:ind w:left="-567"/>
        <w:jc w:val="both"/>
      </w:pPr>
      <w:r>
        <w:t>2. Предполагаемой причиной затопления помещения является __________, о чем свидетельствует __________.</w:t>
      </w:r>
    </w:p>
    <w:p w:rsidR="00000000" w:rsidRDefault="00BF065D">
      <w:pPr>
        <w:pStyle w:val="just"/>
        <w:ind w:left="-567"/>
        <w:jc w:val="both"/>
      </w:pPr>
      <w:r>
        <w:t>3. Вследствие затопления помещения товару, указанному в п. 1 н</w:t>
      </w:r>
      <w:r>
        <w:t>астоящего Акта, были причинены следующие повреждения: __________.</w:t>
      </w:r>
    </w:p>
    <w:p w:rsidR="00000000" w:rsidRDefault="00BF065D">
      <w:pPr>
        <w:pStyle w:val="just"/>
        <w:ind w:left="-567"/>
        <w:jc w:val="both"/>
      </w:pPr>
      <w:r>
        <w:t>4. В настоящее время подмоченный товар находится __________.</w:t>
      </w:r>
    </w:p>
    <w:p w:rsidR="00000000" w:rsidRDefault="00BF065D">
      <w:pPr>
        <w:pStyle w:val="just"/>
        <w:ind w:left="-567"/>
        <w:jc w:val="both"/>
      </w:pPr>
      <w:r>
        <w:t>5. Для ликвидации затопления помещения, указанного в п. 1 настоящего Акта, приняты следующие меры__________.</w:t>
      </w:r>
    </w:p>
    <w:p w:rsidR="00000000" w:rsidRDefault="00BF065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BF065D">
      <w:pPr>
        <w:pStyle w:val="just"/>
        <w:ind w:left="-567"/>
        <w:jc w:val="both"/>
      </w:pPr>
      <w:r>
        <w:t>Настоящий Акт соста</w:t>
      </w:r>
      <w:r>
        <w:t>влен:</w:t>
      </w:r>
    </w:p>
    <w:p w:rsidR="00000000" w:rsidRDefault="00BF065D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_______________/______________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      (подпись)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настоящего Акта подтверждаем: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_______________/______________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      (подпись)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_______________/______________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      (подпись)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_______________/______________</w:t>
      </w:r>
    </w:p>
    <w:p w:rsidR="00000000" w:rsidRDefault="00BF065D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(Ф.И.О.)      (подпись)</w:t>
      </w:r>
    </w:p>
    <w:p w:rsidR="00BF065D" w:rsidRDefault="00BF065D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sectPr w:rsidR="00BF065D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65D" w:rsidRDefault="00BF065D">
      <w:r>
        <w:separator/>
      </w:r>
    </w:p>
  </w:endnote>
  <w:endnote w:type="continuationSeparator" w:id="0">
    <w:p w:rsidR="00BF065D" w:rsidRDefault="00BF0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F065D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  <w:p w:rsidR="00000000" w:rsidRDefault="00BF065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F065D">
    <w:pPr>
      <w:pStyle w:val="a7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65D" w:rsidRDefault="00BF065D">
      <w:r>
        <w:separator/>
      </w:r>
    </w:p>
  </w:footnote>
  <w:footnote w:type="continuationSeparator" w:id="0">
    <w:p w:rsidR="00BF065D" w:rsidRDefault="00BF0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BF065D">
    <w:pPr>
      <w:pStyle w:val="a5"/>
    </w:pPr>
    <w:r>
      <w:rPr>
        <w:noProof/>
      </w:rPr>
      <w:drawing>
        <wp:inline distT="0" distB="0" distL="0" distR="0">
          <wp:extent cx="5720715" cy="2267585"/>
          <wp:effectExtent l="0" t="0" r="0" b="0"/>
          <wp:docPr id="1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0715" cy="2267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32E16"/>
    <w:rsid w:val="00632E16"/>
    <w:rsid w:val="00BF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20EF42-5EBA-43BC-B694-1CED3C7B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Verdana" w:eastAsia="Verdana" w:hAnsi="Verdana" w:hint="default"/>
      <w:sz w:val="15"/>
      <w:szCs w:val="16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Pr>
      <w:rFonts w:ascii="Verdana" w:eastAsia="Verdana" w:hAnsi="Verdana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затопления (подмочки) товара в помещении - DOC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затопления (подмочки) товара в помещении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2023-12-01T16:19:00Z</dcterms:created>
  <dcterms:modified xsi:type="dcterms:W3CDTF">2023-12-01T16:19:00Z</dcterms:modified>
</cp:coreProperties>
</file>